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594" w:rsidRDefault="00F95594" w:rsidP="00F95594">
      <w:pPr>
        <w:pStyle w:val="NormalWeb"/>
      </w:pPr>
      <w:r>
        <w:t>Stock market Game Invitation</w:t>
      </w:r>
    </w:p>
    <w:p w:rsidR="00F95594" w:rsidRDefault="00F95594" w:rsidP="00F95594">
      <w:pPr>
        <w:pStyle w:val="NormalWeb"/>
      </w:pPr>
    </w:p>
    <w:p w:rsidR="00F95594" w:rsidRDefault="00F95594" w:rsidP="00F95594">
      <w:pPr>
        <w:pStyle w:val="NormalWeb"/>
      </w:pPr>
    </w:p>
    <w:p w:rsidR="00F95594" w:rsidRPr="00F95594" w:rsidRDefault="00F95594" w:rsidP="00F95594">
      <w:pPr>
        <w:pStyle w:val="NormalWeb"/>
      </w:pPr>
      <w:r w:rsidRPr="00F95594">
        <w:t xml:space="preserve"> Use the information and directions below to join the game. </w:t>
      </w:r>
    </w:p>
    <w:p w:rsidR="00F95594" w:rsidRPr="00F95594" w:rsidRDefault="00F95594" w:rsidP="00F95594">
      <w:pPr>
        <w:numPr>
          <w:ilvl w:val="0"/>
          <w:numId w:val="1"/>
        </w:numPr>
        <w:spacing w:before="100" w:beforeAutospacing="1" w:after="100" w:afterAutospacing="1" w:line="22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F95594">
        <w:rPr>
          <w:rFonts w:ascii="Times New Roman" w:eastAsia="Times New Roman" w:hAnsi="Times New Roman" w:cs="Times New Roman"/>
          <w:sz w:val="24"/>
          <w:szCs w:val="24"/>
        </w:rPr>
        <w:t xml:space="preserve">Open this link and read the competition summary: </w:t>
      </w:r>
      <w:r w:rsidRPr="00F95594">
        <w:rPr>
          <w:rFonts w:ascii="Times New Roman" w:eastAsia="Times New Roman" w:hAnsi="Times New Roman" w:cs="Times New Roman"/>
          <w:sz w:val="24"/>
          <w:szCs w:val="24"/>
        </w:rPr>
        <w:br/>
      </w:r>
      <w:hyperlink r:id="rId5" w:tgtFrame="_blank" w:history="1">
        <w:r w:rsidRPr="00F95594">
          <w:rPr>
            <w:rFonts w:ascii="Times New Roman" w:eastAsia="Times New Roman" w:hAnsi="Times New Roman" w:cs="Times New Roman"/>
            <w:b/>
            <w:bCs/>
            <w:color w:val="0082B4"/>
            <w:sz w:val="24"/>
            <w:szCs w:val="24"/>
            <w:u w:val="single"/>
          </w:rPr>
          <w:t>http://www.marketwatch.com/game/rebelinvestors</w:t>
        </w:r>
      </w:hyperlink>
      <w:r w:rsidRPr="00F95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95594" w:rsidRPr="00F95594" w:rsidRDefault="00F95594" w:rsidP="00F955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59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Click on the 'Join </w:t>
      </w:r>
      <w:proofErr w:type="gramStart"/>
      <w:r w:rsidRPr="00F95594">
        <w:rPr>
          <w:rFonts w:ascii="Times New Roman" w:eastAsia="Times New Roman" w:hAnsi="Times New Roman" w:cs="Times New Roman"/>
          <w:b/>
          <w:bCs/>
          <w:sz w:val="24"/>
          <w:szCs w:val="24"/>
        </w:rPr>
        <w:t>Now</w:t>
      </w:r>
      <w:proofErr w:type="gramEnd"/>
      <w:r w:rsidRPr="00F95594">
        <w:rPr>
          <w:rFonts w:ascii="Times New Roman" w:eastAsia="Times New Roman" w:hAnsi="Times New Roman" w:cs="Times New Roman"/>
          <w:b/>
          <w:bCs/>
          <w:sz w:val="24"/>
          <w:szCs w:val="24"/>
        </w:rPr>
        <w:t>' button to get started.</w:t>
      </w:r>
      <w:r w:rsidRPr="00F95594">
        <w:rPr>
          <w:rFonts w:ascii="Times New Roman" w:eastAsia="Times New Roman" w:hAnsi="Times New Roman" w:cs="Times New Roman"/>
          <w:sz w:val="24"/>
          <w:szCs w:val="24"/>
        </w:rPr>
        <w:t xml:space="preserve"> The password is: Madison.</w:t>
      </w:r>
    </w:p>
    <w:p w:rsidR="00F95594" w:rsidRPr="00F95594" w:rsidRDefault="00F95594" w:rsidP="00F955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594">
        <w:rPr>
          <w:rFonts w:ascii="Times New Roman" w:eastAsia="Times New Roman" w:hAnsi="Times New Roman" w:cs="Times New Roman"/>
          <w:sz w:val="24"/>
          <w:szCs w:val="24"/>
        </w:rPr>
        <w:t xml:space="preserve">If you are an existing </w:t>
      </w:r>
      <w:proofErr w:type="spellStart"/>
      <w:r w:rsidRPr="00F95594">
        <w:rPr>
          <w:rFonts w:ascii="Times New Roman" w:eastAsia="Times New Roman" w:hAnsi="Times New Roman" w:cs="Times New Roman"/>
          <w:sz w:val="24"/>
          <w:szCs w:val="24"/>
        </w:rPr>
        <w:t>MarketWatch</w:t>
      </w:r>
      <w:proofErr w:type="spellEnd"/>
      <w:r w:rsidRPr="00F95594">
        <w:rPr>
          <w:rFonts w:ascii="Times New Roman" w:eastAsia="Times New Roman" w:hAnsi="Times New Roman" w:cs="Times New Roman"/>
          <w:sz w:val="24"/>
          <w:szCs w:val="24"/>
        </w:rPr>
        <w:t xml:space="preserve"> member, enter your Email address and Password in the login panel and get set to trade. If you are a new user, follow the link for a </w:t>
      </w:r>
      <w:proofErr w:type="gramStart"/>
      <w:r w:rsidRPr="00F95594">
        <w:rPr>
          <w:rFonts w:ascii="Times New Roman" w:eastAsia="Times New Roman" w:hAnsi="Times New Roman" w:cs="Times New Roman"/>
          <w:sz w:val="24"/>
          <w:szCs w:val="24"/>
        </w:rPr>
        <w:t>Free</w:t>
      </w:r>
      <w:proofErr w:type="gramEnd"/>
      <w:r w:rsidRPr="00F95594">
        <w:rPr>
          <w:rFonts w:ascii="Times New Roman" w:eastAsia="Times New Roman" w:hAnsi="Times New Roman" w:cs="Times New Roman"/>
          <w:sz w:val="24"/>
          <w:szCs w:val="24"/>
        </w:rPr>
        <w:t xml:space="preserve"> account - it's easy! </w:t>
      </w:r>
    </w:p>
    <w:p w:rsidR="00F95594" w:rsidRPr="00F95594" w:rsidRDefault="00F95594" w:rsidP="00F955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5594">
        <w:rPr>
          <w:rFonts w:ascii="Times New Roman" w:eastAsia="Times New Roman" w:hAnsi="Times New Roman" w:cs="Times New Roman"/>
          <w:sz w:val="24"/>
          <w:szCs w:val="24"/>
        </w:rPr>
        <w:t>Follow the instructions and start trading!</w:t>
      </w:r>
    </w:p>
    <w:p w:rsidR="005E502D" w:rsidRDefault="005E502D" w:rsidP="00F955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5594" w:rsidRDefault="00F95594" w:rsidP="00F955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Thanks for Playing</w:t>
      </w:r>
    </w:p>
    <w:p w:rsidR="00F95594" w:rsidRDefault="00F95594" w:rsidP="00F955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5594" w:rsidRPr="00F95594" w:rsidRDefault="00F95594" w:rsidP="00F955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Buy up to 10,000 worth of stock.  Buy at least four stocks and one mutual fund.   Buy stocks from at least two different sectors to diversify your portfolio. </w:t>
      </w:r>
    </w:p>
    <w:p w:rsidR="00F95594" w:rsidRDefault="00F95594"/>
    <w:p w:rsidR="00F95594" w:rsidRDefault="00F95594"/>
    <w:sectPr w:rsidR="00F95594" w:rsidSect="005E50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36BF3"/>
    <w:multiLevelType w:val="multilevel"/>
    <w:tmpl w:val="386E4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95594"/>
    <w:rsid w:val="005E502D"/>
    <w:rsid w:val="00F95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0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5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955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3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rketwatch.com/game/rebelinvesto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Stock market Game Invitation</Template>
  <TotalTime>3</TotalTime>
  <Pages>1</Pages>
  <Words>112</Words>
  <Characters>645</Characters>
  <Application>Microsoft Office Word</Application>
  <DocSecurity>0</DocSecurity>
  <Lines>5</Lines>
  <Paragraphs>1</Paragraphs>
  <ScaleCrop>false</ScaleCrop>
  <Company>AVUHSD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1</cp:revision>
  <dcterms:created xsi:type="dcterms:W3CDTF">2012-11-13T20:30:00Z</dcterms:created>
  <dcterms:modified xsi:type="dcterms:W3CDTF">2012-11-13T20:33:00Z</dcterms:modified>
</cp:coreProperties>
</file>